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FBA8A" w14:textId="77777777" w:rsidR="005C3BEE" w:rsidRDefault="005C3BEE" w:rsidP="00C76A52">
      <w:pPr>
        <w:pStyle w:val="NoSpacing"/>
        <w:spacing w:before="480"/>
        <w:jc w:val="both"/>
      </w:pPr>
      <w:r>
        <w:t>Budapesti Műszaki és Gazdaságtudományi Egyetem</w:t>
      </w:r>
    </w:p>
    <w:p w14:paraId="57541088" w14:textId="77777777" w:rsidR="005C3BEE" w:rsidRDefault="005C3BEE" w:rsidP="005C3BEE">
      <w:pPr>
        <w:pStyle w:val="NoSpacing"/>
        <w:jc w:val="both"/>
      </w:pPr>
      <w:r>
        <w:t>Gépészmérnöki Kar</w:t>
      </w:r>
    </w:p>
    <w:p w14:paraId="7167D656" w14:textId="4F0B076C" w:rsidR="008628F5" w:rsidRDefault="005C3BEE" w:rsidP="005C3BEE">
      <w:pPr>
        <w:pStyle w:val="NoSpacing"/>
        <w:jc w:val="both"/>
      </w:pPr>
      <w:r>
        <w:t>Kari Tanulmányi Bizottság</w:t>
      </w:r>
    </w:p>
    <w:p w14:paraId="0C8B80D3" w14:textId="18BD1857" w:rsidR="005C3BEE" w:rsidRPr="005C3BEE" w:rsidRDefault="005C3BEE" w:rsidP="00113CBE">
      <w:pPr>
        <w:pStyle w:val="NoSpacing"/>
        <w:spacing w:before="600" w:after="900"/>
        <w:jc w:val="center"/>
        <w:rPr>
          <w:b/>
          <w:bCs/>
          <w:spacing w:val="20"/>
        </w:rPr>
      </w:pPr>
      <w:r w:rsidRPr="005C3BEE">
        <w:rPr>
          <w:b/>
          <w:bCs/>
          <w:spacing w:val="20"/>
        </w:rPr>
        <w:t>TÉMAVEZETŐI NYILATKOZAT</w:t>
      </w:r>
    </w:p>
    <w:p w14:paraId="427417D5" w14:textId="43CC8E8A" w:rsidR="005C3BEE" w:rsidRDefault="005C3BEE" w:rsidP="00C76A52">
      <w:pPr>
        <w:pStyle w:val="NoSpacing"/>
        <w:ind w:firstLine="709"/>
        <w:jc w:val="both"/>
      </w:pPr>
      <w:r>
        <w:t xml:space="preserve">Alulírott </w:t>
      </w:r>
      <w:r w:rsidR="002802D8" w:rsidRPr="002802D8">
        <w:rPr>
          <w:highlight w:val="yellow"/>
        </w:rPr>
        <w:t>témavezető neve</w:t>
      </w:r>
      <w:r>
        <w:t>, (</w:t>
      </w:r>
      <w:r w:rsidR="002802D8">
        <w:t>Gép- és Terméktervezés Tanszék</w:t>
      </w:r>
      <w:r>
        <w:t xml:space="preserve">) témavezetőként </w:t>
      </w:r>
      <w:r w:rsidR="002802D8">
        <w:t>hozzájárulok, hogy</w:t>
      </w:r>
    </w:p>
    <w:p w14:paraId="5A645422" w14:textId="77777777" w:rsidR="002802D8" w:rsidRDefault="002802D8" w:rsidP="005C3BEE">
      <w:pPr>
        <w:pStyle w:val="NoSpacing"/>
        <w:jc w:val="both"/>
      </w:pPr>
    </w:p>
    <w:p w14:paraId="5429269F" w14:textId="48926F7D" w:rsidR="002802D8" w:rsidRDefault="002802D8" w:rsidP="00572A3C">
      <w:pPr>
        <w:pStyle w:val="NoSpacing"/>
        <w:jc w:val="center"/>
      </w:pPr>
      <w:r w:rsidRPr="002802D8">
        <w:rPr>
          <w:highlight w:val="yellow"/>
        </w:rPr>
        <w:t>Hallgató Neve</w:t>
      </w:r>
      <w:r>
        <w:t xml:space="preserve"> (</w:t>
      </w:r>
      <w:r w:rsidRPr="002802D8">
        <w:rPr>
          <w:highlight w:val="yellow"/>
        </w:rPr>
        <w:t>HALLGATÓ NEPTUN KÓDJA</w:t>
      </w:r>
      <w:r>
        <w:t>),</w:t>
      </w:r>
      <w:r w:rsidR="00A079B6">
        <w:t xml:space="preserve"> </w:t>
      </w:r>
      <w:sdt>
        <w:sdtPr>
          <w:id w:val="802275804"/>
          <w:placeholder>
            <w:docPart w:val="DefaultPlaceholder_-1854013438"/>
          </w:placeholder>
          <w:showingPlcHdr/>
          <w:dropDownList>
            <w:listItem w:displayText="Gépészmérnöki alapképzési szak" w:value="Gépészmérnöki alapképzési szak"/>
            <w:listItem w:displayText="Ipari termék- és formatervező mérnöki alapképzési szak" w:value="Ipari termék- és formatervező mérnöki alapképzési szak"/>
            <w:listItem w:displayText="Gépészmérnöki mesterképzési szak" w:value="Gépészmérnöki mesterképzési szak"/>
            <w:listItem w:displayText="Ipari terméktervező mérnöki mesterképzési szak" w:value="Ipari terméktervező mérnöki mesterképzési szak"/>
            <w:listItem w:displayText="Gépészeti modellező mérnöki mesterképzési szak" w:value="Gépészeti modellező mérnöki mesterképzési szak"/>
          </w:dropDownList>
        </w:sdtPr>
        <w:sdtContent>
          <w:r w:rsidR="00572A3C" w:rsidRPr="00010497">
            <w:rPr>
              <w:rStyle w:val="PlaceholderText"/>
              <w:highlight w:val="yellow"/>
            </w:rPr>
            <w:t>Choose an item.</w:t>
          </w:r>
        </w:sdtContent>
      </w:sdt>
    </w:p>
    <w:p w14:paraId="3C8C660F" w14:textId="77777777" w:rsidR="002802D8" w:rsidRDefault="002802D8" w:rsidP="005C3BEE">
      <w:pPr>
        <w:pStyle w:val="NoSpacing"/>
        <w:jc w:val="both"/>
      </w:pPr>
    </w:p>
    <w:p w14:paraId="4EF04207" w14:textId="1CC3F0D7" w:rsidR="00597CD4" w:rsidRDefault="0033153A" w:rsidP="005C3BEE">
      <w:pPr>
        <w:pStyle w:val="NoSpacing"/>
        <w:jc w:val="both"/>
      </w:pPr>
      <w:r>
        <w:t>hallgató</w:t>
      </w:r>
      <w:r w:rsidR="006D21D2">
        <w:t>ja</w:t>
      </w:r>
      <w:r>
        <w:t xml:space="preserve"> a </w:t>
      </w:r>
      <w:r w:rsidR="00597CD4" w:rsidRPr="00597CD4">
        <w:rPr>
          <w:highlight w:val="yellow"/>
        </w:rPr>
        <w:t>…</w:t>
      </w:r>
      <w:r w:rsidR="00597CD4">
        <w:t>/</w:t>
      </w:r>
      <w:r w:rsidR="00597CD4" w:rsidRPr="00597CD4">
        <w:rPr>
          <w:highlight w:val="yellow"/>
        </w:rPr>
        <w:t>…</w:t>
      </w:r>
      <w:r w:rsidR="00597CD4">
        <w:t xml:space="preserve"> tanév </w:t>
      </w:r>
      <w:sdt>
        <w:sdtPr>
          <w:id w:val="-1872752248"/>
          <w:placeholder>
            <w:docPart w:val="DefaultPlaceholder_-1854013438"/>
          </w:placeholder>
          <w:showingPlcHdr/>
          <w:dropDownList>
            <w:listItem w:displayText="őszi" w:value="őszi"/>
            <w:listItem w:displayText="tavaszi" w:value="tavaszi"/>
          </w:dropDownList>
        </w:sdtPr>
        <w:sdtContent>
          <w:r w:rsidR="00572A3C" w:rsidRPr="00572A3C">
            <w:rPr>
              <w:rStyle w:val="PlaceholderText"/>
              <w:highlight w:val="yellow"/>
            </w:rPr>
            <w:t>Choose an item.</w:t>
          </w:r>
        </w:sdtContent>
      </w:sdt>
      <w:r w:rsidR="00572A3C">
        <w:t xml:space="preserve"> </w:t>
      </w:r>
      <w:r w:rsidR="00597CD4">
        <w:t xml:space="preserve">félévében a </w:t>
      </w:r>
    </w:p>
    <w:p w14:paraId="1A11311C" w14:textId="77777777" w:rsidR="00597CD4" w:rsidRDefault="00597CD4" w:rsidP="005C3BEE">
      <w:pPr>
        <w:pStyle w:val="NoSpacing"/>
        <w:jc w:val="both"/>
      </w:pPr>
    </w:p>
    <w:p w14:paraId="5A4F5B48" w14:textId="091C6478" w:rsidR="00C76A52" w:rsidRDefault="00000000" w:rsidP="00C76A52">
      <w:pPr>
        <w:pStyle w:val="NoSpacing"/>
        <w:jc w:val="center"/>
      </w:pPr>
      <w:sdt>
        <w:sdtPr>
          <w:id w:val="-1028335504"/>
          <w:placeholder>
            <w:docPart w:val="DefaultPlaceholder_-1854013438"/>
          </w:placeholder>
          <w:showingPlcHdr/>
          <w:dropDownList>
            <w:listItem w:displayText="Szakdolgozat-készítés tantárgyat" w:value="Szakdolgozat-készítés tantárgyat"/>
            <w:listItem w:displayText="Diplomamunka-készítés A tantárgyat" w:value="Diplomamunka-készítés A tantárgyat"/>
            <w:listItem w:displayText="Diplomamunka-készítés B tantárgyat" w:value="Diplomamunka-készítés B tantárgyat"/>
            <w:listItem w:displayText="Diplomamunka-készítés A és B tantárgyakat együttesen" w:value="Diplomamunka-készítés A és B tantárgyakat együttesen"/>
          </w:dropDownList>
        </w:sdtPr>
        <w:sdtContent>
          <w:r w:rsidR="00EA5112" w:rsidRPr="00EA5112">
            <w:rPr>
              <w:rStyle w:val="PlaceholderText"/>
              <w:highlight w:val="yellow"/>
            </w:rPr>
            <w:t>Choose an item.</w:t>
          </w:r>
        </w:sdtContent>
      </w:sdt>
    </w:p>
    <w:p w14:paraId="5CF39EB5" w14:textId="77777777" w:rsidR="00C76A52" w:rsidRDefault="00C76A52" w:rsidP="005C3BEE">
      <w:pPr>
        <w:pStyle w:val="NoSpacing"/>
        <w:jc w:val="both"/>
      </w:pPr>
    </w:p>
    <w:p w14:paraId="7AA5BE9A" w14:textId="316DD0E5" w:rsidR="002802D8" w:rsidRDefault="00113CBE" w:rsidP="005C3BEE">
      <w:pPr>
        <w:pStyle w:val="NoSpacing"/>
        <w:jc w:val="both"/>
      </w:pPr>
      <w:r>
        <w:t>felvegye annak ellenére, hogy a tantárgy felvételéhez előírt, megszerzett kreditmennyiséggel a hallgató nem rendelkezik.</w:t>
      </w:r>
    </w:p>
    <w:p w14:paraId="6FFAEDF3" w14:textId="77777777" w:rsidR="00113CBE" w:rsidRDefault="00113CBE" w:rsidP="005C3BEE">
      <w:pPr>
        <w:pStyle w:val="NoSpacing"/>
        <w:jc w:val="both"/>
      </w:pPr>
    </w:p>
    <w:p w14:paraId="4E39C08E" w14:textId="5FD324FA" w:rsidR="00113CBE" w:rsidRDefault="00113CBE" w:rsidP="005C3BEE">
      <w:pPr>
        <w:pStyle w:val="NoSpacing"/>
        <w:jc w:val="both"/>
      </w:pPr>
      <w:r>
        <w:t>Ezt a nyilatkozatot a hallgató kérésére, az erre irányuló kérvényhez adtam ki.</w:t>
      </w:r>
    </w:p>
    <w:p w14:paraId="216A7AA8" w14:textId="556F4822" w:rsidR="00DE1BFD" w:rsidRDefault="00113CBE" w:rsidP="00C76A52">
      <w:pPr>
        <w:pStyle w:val="NoSpacing"/>
        <w:spacing w:before="480" w:after="720"/>
        <w:jc w:val="both"/>
      </w:pPr>
      <w:r>
        <w:t xml:space="preserve">Budapest, </w:t>
      </w:r>
      <w:r w:rsidRPr="007F1020">
        <w:rPr>
          <w:highlight w:val="yellow"/>
        </w:rPr>
        <w:t>20..</w:t>
      </w:r>
    </w:p>
    <w:p w14:paraId="1CEC9380" w14:textId="18077D47" w:rsidR="00113CBE" w:rsidRDefault="00113CBE" w:rsidP="00113CBE">
      <w:pPr>
        <w:pStyle w:val="NoSpacing"/>
        <w:tabs>
          <w:tab w:val="left" w:pos="5670"/>
          <w:tab w:val="right" w:leader="dot" w:pos="7938"/>
        </w:tabs>
        <w:jc w:val="both"/>
      </w:pPr>
      <w:r>
        <w:tab/>
      </w:r>
      <w:r>
        <w:tab/>
      </w:r>
    </w:p>
    <w:p w14:paraId="292F5EFD" w14:textId="0486333A" w:rsidR="00045D59" w:rsidRDefault="00113CBE" w:rsidP="00113CBE">
      <w:pPr>
        <w:pStyle w:val="NoSpacing"/>
        <w:tabs>
          <w:tab w:val="center" w:pos="6804"/>
        </w:tabs>
        <w:jc w:val="both"/>
      </w:pPr>
      <w:r>
        <w:tab/>
      </w:r>
      <w:r w:rsidR="00C76A52">
        <w:t>témavezető</w:t>
      </w:r>
    </w:p>
    <w:p w14:paraId="4E9C9584" w14:textId="77777777" w:rsidR="00113CBE" w:rsidRDefault="00113CBE" w:rsidP="00113CBE">
      <w:pPr>
        <w:pStyle w:val="NoSpacing"/>
        <w:jc w:val="both"/>
      </w:pPr>
    </w:p>
    <w:sectPr w:rsidR="00113CBE">
      <w:headerReference w:type="first" r:id="rId7"/>
      <w:footerReference w:type="first" r:id="rId8"/>
      <w:pgSz w:w="11906" w:h="16838" w:code="9"/>
      <w:pgMar w:top="1440" w:right="1440" w:bottom="1440" w:left="1440" w:header="289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685FE" w14:textId="77777777" w:rsidR="00C62DA8" w:rsidRDefault="00C62DA8">
      <w:pPr>
        <w:spacing w:before="0"/>
      </w:pPr>
      <w:r>
        <w:separator/>
      </w:r>
    </w:p>
  </w:endnote>
  <w:endnote w:type="continuationSeparator" w:id="0">
    <w:p w14:paraId="511B37C9" w14:textId="77777777" w:rsidR="00C62DA8" w:rsidRDefault="00C62DA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76CA" w14:textId="624D931F" w:rsidR="004C0539" w:rsidRDefault="002666A4" w:rsidP="00F972EC">
    <w:pPr>
      <w:pStyle w:val="Footer"/>
      <w:tabs>
        <w:tab w:val="clear" w:pos="4536"/>
        <w:tab w:val="right" w:pos="4320"/>
        <w:tab w:val="left" w:pos="5040"/>
      </w:tabs>
      <w:rPr>
        <w:noProof w:val="0"/>
        <w:lang w:val="en-US"/>
      </w:rPr>
    </w:pPr>
    <w:r>
      <mc:AlternateContent>
        <mc:Choice Requires="wps">
          <w:drawing>
            <wp:anchor distT="0" distB="0" distL="114300" distR="114300" simplePos="0" relativeHeight="251657728" behindDoc="0" locked="0" layoutInCell="0" allowOverlap="1" wp14:anchorId="2F6E15EF" wp14:editId="47AD66CD">
              <wp:simplePos x="0" y="0"/>
              <wp:positionH relativeFrom="column">
                <wp:posOffset>0</wp:posOffset>
              </wp:positionH>
              <wp:positionV relativeFrom="paragraph">
                <wp:posOffset>-64770</wp:posOffset>
              </wp:positionV>
              <wp:extent cx="5715000" cy="0"/>
              <wp:effectExtent l="0" t="0" r="0" b="0"/>
              <wp:wrapNone/>
              <wp:docPr id="57684739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A8187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5.1pt" to="450pt,-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" o:allowincell="f" strokeweight=".1pt"/>
          </w:pict>
        </mc:Fallback>
      </mc:AlternateContent>
    </w:r>
    <w:r w:rsidR="00F972EC">
      <w:rPr>
        <w:noProof w:val="0"/>
        <w:lang w:val="en-US"/>
      </w:rPr>
      <w:tab/>
    </w:r>
    <w:proofErr w:type="spellStart"/>
    <w:r w:rsidR="004C0539">
      <w:rPr>
        <w:noProof w:val="0"/>
        <w:lang w:val="en-US"/>
      </w:rPr>
      <w:t>Budapesti</w:t>
    </w:r>
    <w:proofErr w:type="spellEnd"/>
    <w:r w:rsidR="004C0539">
      <w:rPr>
        <w:noProof w:val="0"/>
        <w:lang w:val="en-US"/>
      </w:rPr>
      <w:t xml:space="preserve"> </w:t>
    </w:r>
    <w:proofErr w:type="spellStart"/>
    <w:r w:rsidR="004C0539">
      <w:rPr>
        <w:noProof w:val="0"/>
        <w:lang w:val="en-US"/>
      </w:rPr>
      <w:t>Műszaki</w:t>
    </w:r>
    <w:proofErr w:type="spellEnd"/>
    <w:r w:rsidR="004C0539">
      <w:rPr>
        <w:noProof w:val="0"/>
        <w:lang w:val="en-US"/>
      </w:rPr>
      <w:t xml:space="preserve"> és </w:t>
    </w:r>
    <w:proofErr w:type="spellStart"/>
    <w:r w:rsidR="004C0539">
      <w:rPr>
        <w:noProof w:val="0"/>
        <w:lang w:val="en-US"/>
      </w:rPr>
      <w:t>Gazdaságtudományi</w:t>
    </w:r>
    <w:proofErr w:type="spellEnd"/>
    <w:r w:rsidR="004C0539">
      <w:rPr>
        <w:noProof w:val="0"/>
        <w:lang w:val="en-US"/>
      </w:rPr>
      <w:t xml:space="preserve"> </w:t>
    </w:r>
    <w:proofErr w:type="spellStart"/>
    <w:r w:rsidR="004C0539">
      <w:rPr>
        <w:noProof w:val="0"/>
        <w:lang w:val="en-US"/>
      </w:rPr>
      <w:t>Egyetem</w:t>
    </w:r>
    <w:proofErr w:type="spellEnd"/>
    <w:r w:rsidR="00F972EC">
      <w:rPr>
        <w:noProof w:val="0"/>
        <w:lang w:val="en-US"/>
      </w:rPr>
      <w:tab/>
    </w:r>
    <w:r w:rsidR="004C0539" w:rsidRPr="00C838F1">
      <w:rPr>
        <w:noProof w:val="0"/>
        <w:color w:val="808080"/>
        <w:lang w:val="en-US"/>
      </w:rPr>
      <w:t xml:space="preserve">1111 </w:t>
    </w:r>
    <w:smartTag w:uri="urn:schemas-microsoft-com:office:smarttags" w:element="place">
      <w:smartTag w:uri="urn:schemas-microsoft-com:office:smarttags" w:element="City">
        <w:r w:rsidR="004C0539" w:rsidRPr="00C838F1">
          <w:rPr>
            <w:noProof w:val="0"/>
            <w:color w:val="808080"/>
            <w:lang w:val="en-US"/>
          </w:rPr>
          <w:t>Budapest</w:t>
        </w:r>
      </w:smartTag>
    </w:smartTag>
    <w:r w:rsidR="004C0539" w:rsidRPr="00C838F1">
      <w:rPr>
        <w:noProof w:val="0"/>
        <w:color w:val="808080"/>
        <w:lang w:val="en-US"/>
      </w:rPr>
      <w:t xml:space="preserve">, </w:t>
    </w:r>
    <w:proofErr w:type="spellStart"/>
    <w:r w:rsidR="004C0539" w:rsidRPr="00C838F1">
      <w:rPr>
        <w:noProof w:val="0"/>
        <w:color w:val="808080"/>
        <w:lang w:val="en-US"/>
      </w:rPr>
      <w:t>Műegyetem</w:t>
    </w:r>
    <w:proofErr w:type="spellEnd"/>
    <w:r w:rsidR="004C0539" w:rsidRPr="00C838F1">
      <w:rPr>
        <w:noProof w:val="0"/>
        <w:color w:val="808080"/>
        <w:lang w:val="en-US"/>
      </w:rPr>
      <w:t xml:space="preserve"> </w:t>
    </w:r>
    <w:proofErr w:type="spellStart"/>
    <w:r w:rsidR="004C0539" w:rsidRPr="00C838F1">
      <w:rPr>
        <w:noProof w:val="0"/>
        <w:color w:val="808080"/>
        <w:lang w:val="en-US"/>
      </w:rPr>
      <w:t>rkp</w:t>
    </w:r>
    <w:proofErr w:type="spellEnd"/>
    <w:r w:rsidR="004C0539" w:rsidRPr="00C838F1">
      <w:rPr>
        <w:noProof w:val="0"/>
        <w:color w:val="808080"/>
        <w:lang w:val="en-US"/>
      </w:rPr>
      <w:t xml:space="preserve">. 3. </w:t>
    </w:r>
  </w:p>
  <w:p w14:paraId="3F21EA6A" w14:textId="77777777" w:rsidR="004C0539" w:rsidRDefault="00F972EC" w:rsidP="00F972EC">
    <w:pPr>
      <w:pStyle w:val="Footer"/>
      <w:tabs>
        <w:tab w:val="clear" w:pos="4536"/>
        <w:tab w:val="right" w:pos="4320"/>
        <w:tab w:val="left" w:pos="5040"/>
      </w:tabs>
      <w:rPr>
        <w:noProof w:val="0"/>
        <w:lang w:val="en-US"/>
      </w:rPr>
    </w:pPr>
    <w:r>
      <w:rPr>
        <w:noProof w:val="0"/>
        <w:lang w:val="en-US"/>
      </w:rPr>
      <w:tab/>
    </w:r>
    <w:proofErr w:type="spellStart"/>
    <w:r w:rsidR="004C0539">
      <w:rPr>
        <w:noProof w:val="0"/>
        <w:lang w:val="en-US"/>
      </w:rPr>
      <w:t>Gépészmérnöki</w:t>
    </w:r>
    <w:proofErr w:type="spellEnd"/>
    <w:r w:rsidR="004C0539">
      <w:rPr>
        <w:noProof w:val="0"/>
        <w:lang w:val="en-US"/>
      </w:rPr>
      <w:t xml:space="preserve"> Kar</w:t>
    </w:r>
    <w:r>
      <w:rPr>
        <w:noProof w:val="0"/>
        <w:lang w:val="en-US"/>
      </w:rPr>
      <w:tab/>
    </w:r>
    <w:proofErr w:type="spellStart"/>
    <w:r w:rsidR="004C0539" w:rsidRPr="00C838F1">
      <w:rPr>
        <w:noProof w:val="0"/>
        <w:color w:val="808080"/>
        <w:lang w:val="en-US"/>
      </w:rPr>
      <w:t>Telefon</w:t>
    </w:r>
    <w:proofErr w:type="spellEnd"/>
    <w:r w:rsidR="004C0539" w:rsidRPr="00C838F1">
      <w:rPr>
        <w:noProof w:val="0"/>
        <w:color w:val="808080"/>
        <w:lang w:val="en-US"/>
      </w:rPr>
      <w:t xml:space="preserve">: </w:t>
    </w:r>
    <w:r w:rsidR="004C0539">
      <w:rPr>
        <w:noProof w:val="0"/>
        <w:color w:val="808080"/>
        <w:lang w:val="en-US"/>
      </w:rPr>
      <w:t xml:space="preserve">463-2345, </w:t>
    </w:r>
    <w:r w:rsidR="004C0539" w:rsidRPr="00C838F1">
      <w:rPr>
        <w:noProof w:val="0"/>
        <w:color w:val="808080"/>
        <w:lang w:val="en-US"/>
      </w:rPr>
      <w:t>463-</w:t>
    </w:r>
    <w:r w:rsidR="004C0539">
      <w:rPr>
        <w:noProof w:val="0"/>
        <w:color w:val="808080"/>
        <w:lang w:val="en-US"/>
      </w:rPr>
      <w:t>1473</w:t>
    </w:r>
    <w:r w:rsidR="004C0539" w:rsidRPr="00C838F1">
      <w:rPr>
        <w:noProof w:val="0"/>
        <w:color w:val="808080"/>
        <w:lang w:val="en-US"/>
      </w:rPr>
      <w:t xml:space="preserve">, </w:t>
    </w:r>
  </w:p>
  <w:p w14:paraId="132AC5D8" w14:textId="77777777" w:rsidR="004C0539" w:rsidRPr="00D9365B" w:rsidRDefault="00F972EC" w:rsidP="00F972EC">
    <w:pPr>
      <w:pStyle w:val="Footer"/>
      <w:tabs>
        <w:tab w:val="clear" w:pos="4536"/>
        <w:tab w:val="right" w:pos="4320"/>
        <w:tab w:val="left" w:pos="5040"/>
      </w:tabs>
      <w:rPr>
        <w:noProof w:val="0"/>
        <w:lang w:val="pt-BR"/>
      </w:rPr>
    </w:pPr>
    <w:r>
      <w:rPr>
        <w:noProof w:val="0"/>
        <w:lang w:val="pt-BR"/>
      </w:rPr>
      <w:tab/>
    </w:r>
    <w:r w:rsidR="004C0539" w:rsidRPr="00D9365B">
      <w:rPr>
        <w:noProof w:val="0"/>
        <w:lang w:val="pt-BR"/>
      </w:rPr>
      <w:t>Gép- és Terméktervezés Tanszék</w:t>
    </w:r>
    <w:r>
      <w:rPr>
        <w:noProof w:val="0"/>
        <w:lang w:val="pt-BR"/>
      </w:rPr>
      <w:tab/>
    </w:r>
    <w:r w:rsidR="004C0539" w:rsidRPr="00D9365B">
      <w:rPr>
        <w:noProof w:val="0"/>
        <w:color w:val="808080"/>
        <w:lang w:val="pt-BR"/>
      </w:rPr>
      <w:t>Fax: 463-3510, 463-3505</w:t>
    </w:r>
  </w:p>
  <w:p w14:paraId="6AF4A112" w14:textId="77777777" w:rsidR="004C0539" w:rsidRPr="00C838F1" w:rsidRDefault="004C0539" w:rsidP="00F972EC">
    <w:pPr>
      <w:pStyle w:val="Footer"/>
      <w:tabs>
        <w:tab w:val="clear" w:pos="4536"/>
        <w:tab w:val="right" w:pos="4320"/>
        <w:tab w:val="left" w:pos="5040"/>
      </w:tabs>
      <w:rPr>
        <w:noProof w:val="0"/>
        <w:color w:val="808080"/>
        <w:lang w:val="en-US"/>
      </w:rPr>
    </w:pPr>
    <w:r w:rsidRPr="00D9365B">
      <w:rPr>
        <w:noProof w:val="0"/>
        <w:lang w:val="pt-BR"/>
      </w:rPr>
      <w:tab/>
    </w:r>
    <w:r w:rsidR="00F972EC">
      <w:rPr>
        <w:noProof w:val="0"/>
        <w:lang w:val="pt-BR"/>
      </w:rPr>
      <w:tab/>
    </w:r>
    <w:r w:rsidRPr="00C838F1">
      <w:rPr>
        <w:noProof w:val="0"/>
        <w:color w:val="808080"/>
        <w:lang w:val="en-US"/>
      </w:rPr>
      <w:t>http:/</w:t>
    </w:r>
    <w:r>
      <w:rPr>
        <w:noProof w:val="0"/>
        <w:color w:val="808080"/>
        <w:lang w:val="en-US"/>
      </w:rPr>
      <w:t>/gt3.</w:t>
    </w:r>
    <w:r w:rsidRPr="00C838F1">
      <w:rPr>
        <w:noProof w:val="0"/>
        <w:color w:val="808080"/>
        <w:lang w:val="en-US"/>
      </w:rPr>
      <w:t>bme.hu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F9570" w14:textId="77777777" w:rsidR="00C62DA8" w:rsidRDefault="00C62DA8">
      <w:pPr>
        <w:spacing w:before="0"/>
      </w:pPr>
      <w:r>
        <w:separator/>
      </w:r>
    </w:p>
  </w:footnote>
  <w:footnote w:type="continuationSeparator" w:id="0">
    <w:p w14:paraId="0A4021DA" w14:textId="77777777" w:rsidR="00C62DA8" w:rsidRDefault="00C62DA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C3B43" w14:textId="61B847A9" w:rsidR="004C0539" w:rsidRDefault="002666A4">
    <w:pPr>
      <w:pStyle w:val="Header"/>
      <w:jc w:val="center"/>
    </w:pPr>
    <w:r>
      <w:drawing>
        <wp:inline distT="0" distB="0" distL="0" distR="0" wp14:anchorId="5F468520" wp14:editId="44ED613D">
          <wp:extent cx="1932305" cy="54038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2305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0E6"/>
    <w:multiLevelType w:val="hybridMultilevel"/>
    <w:tmpl w:val="A5F6792C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E2FCF"/>
    <w:multiLevelType w:val="hybridMultilevel"/>
    <w:tmpl w:val="FF4C9D90"/>
    <w:lvl w:ilvl="0" w:tplc="757EC1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862AC"/>
    <w:multiLevelType w:val="hybridMultilevel"/>
    <w:tmpl w:val="78ACF28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5F3248"/>
    <w:multiLevelType w:val="hybridMultilevel"/>
    <w:tmpl w:val="4BDCB1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063F58"/>
    <w:multiLevelType w:val="hybridMultilevel"/>
    <w:tmpl w:val="1668DA82"/>
    <w:lvl w:ilvl="0" w:tplc="421C7E9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07457363">
    <w:abstractNumId w:val="3"/>
  </w:num>
  <w:num w:numId="2" w16cid:durableId="85926762">
    <w:abstractNumId w:val="2"/>
  </w:num>
  <w:num w:numId="3" w16cid:durableId="1450585181">
    <w:abstractNumId w:val="0"/>
  </w:num>
  <w:num w:numId="4" w16cid:durableId="957563767">
    <w:abstractNumId w:val="1"/>
  </w:num>
  <w:num w:numId="5" w16cid:durableId="2093118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8F1"/>
    <w:rsid w:val="00002917"/>
    <w:rsid w:val="00010497"/>
    <w:rsid w:val="00011462"/>
    <w:rsid w:val="0001419A"/>
    <w:rsid w:val="00015BEB"/>
    <w:rsid w:val="00033BF6"/>
    <w:rsid w:val="00037880"/>
    <w:rsid w:val="00040BE2"/>
    <w:rsid w:val="00041C24"/>
    <w:rsid w:val="00045D59"/>
    <w:rsid w:val="000631CB"/>
    <w:rsid w:val="000C730D"/>
    <w:rsid w:val="000D0804"/>
    <w:rsid w:val="000D4C11"/>
    <w:rsid w:val="000E692B"/>
    <w:rsid w:val="000E7230"/>
    <w:rsid w:val="00111D3F"/>
    <w:rsid w:val="00113CBE"/>
    <w:rsid w:val="001B4625"/>
    <w:rsid w:val="001B6CC8"/>
    <w:rsid w:val="001D5E2D"/>
    <w:rsid w:val="00204FE8"/>
    <w:rsid w:val="0021070E"/>
    <w:rsid w:val="0022728B"/>
    <w:rsid w:val="00265F47"/>
    <w:rsid w:val="002666A4"/>
    <w:rsid w:val="002802D8"/>
    <w:rsid w:val="002D63B2"/>
    <w:rsid w:val="002D6AF3"/>
    <w:rsid w:val="002E0306"/>
    <w:rsid w:val="002E0A38"/>
    <w:rsid w:val="002E4CC3"/>
    <w:rsid w:val="002F1C7E"/>
    <w:rsid w:val="003015A7"/>
    <w:rsid w:val="00305C37"/>
    <w:rsid w:val="00310D04"/>
    <w:rsid w:val="00330B2C"/>
    <w:rsid w:val="0033153A"/>
    <w:rsid w:val="003373ED"/>
    <w:rsid w:val="00346745"/>
    <w:rsid w:val="003604B1"/>
    <w:rsid w:val="003763EE"/>
    <w:rsid w:val="003A3D64"/>
    <w:rsid w:val="003A7CE6"/>
    <w:rsid w:val="003C712C"/>
    <w:rsid w:val="004838A1"/>
    <w:rsid w:val="00495CBE"/>
    <w:rsid w:val="004A398A"/>
    <w:rsid w:val="004A7F26"/>
    <w:rsid w:val="004C0539"/>
    <w:rsid w:val="004C6E40"/>
    <w:rsid w:val="004E09F4"/>
    <w:rsid w:val="00502F08"/>
    <w:rsid w:val="00506C36"/>
    <w:rsid w:val="00513074"/>
    <w:rsid w:val="00536932"/>
    <w:rsid w:val="005402C8"/>
    <w:rsid w:val="005559FE"/>
    <w:rsid w:val="00572A3C"/>
    <w:rsid w:val="0058525C"/>
    <w:rsid w:val="00597CD4"/>
    <w:rsid w:val="005B6E24"/>
    <w:rsid w:val="005C3BEE"/>
    <w:rsid w:val="005C719C"/>
    <w:rsid w:val="00604943"/>
    <w:rsid w:val="00611485"/>
    <w:rsid w:val="00614B91"/>
    <w:rsid w:val="00624F4C"/>
    <w:rsid w:val="006454BC"/>
    <w:rsid w:val="00655FA4"/>
    <w:rsid w:val="00675833"/>
    <w:rsid w:val="00697268"/>
    <w:rsid w:val="006B3E75"/>
    <w:rsid w:val="006D21D2"/>
    <w:rsid w:val="007267BC"/>
    <w:rsid w:val="007349A3"/>
    <w:rsid w:val="007425BF"/>
    <w:rsid w:val="00764CCF"/>
    <w:rsid w:val="00784E63"/>
    <w:rsid w:val="007D026A"/>
    <w:rsid w:val="007D3A88"/>
    <w:rsid w:val="007E107C"/>
    <w:rsid w:val="007E6079"/>
    <w:rsid w:val="007F1020"/>
    <w:rsid w:val="007F2F3E"/>
    <w:rsid w:val="008476BC"/>
    <w:rsid w:val="00847D66"/>
    <w:rsid w:val="008628F5"/>
    <w:rsid w:val="00876072"/>
    <w:rsid w:val="008A2EF1"/>
    <w:rsid w:val="008D0D20"/>
    <w:rsid w:val="008D2731"/>
    <w:rsid w:val="008D7430"/>
    <w:rsid w:val="008F33C2"/>
    <w:rsid w:val="00907B55"/>
    <w:rsid w:val="00970F06"/>
    <w:rsid w:val="00971094"/>
    <w:rsid w:val="009842C5"/>
    <w:rsid w:val="009A1EA1"/>
    <w:rsid w:val="009C03B7"/>
    <w:rsid w:val="009F5E44"/>
    <w:rsid w:val="00A013C5"/>
    <w:rsid w:val="00A02260"/>
    <w:rsid w:val="00A079B6"/>
    <w:rsid w:val="00A17E8D"/>
    <w:rsid w:val="00A55620"/>
    <w:rsid w:val="00A56BB9"/>
    <w:rsid w:val="00A66E6B"/>
    <w:rsid w:val="00A94892"/>
    <w:rsid w:val="00AC1CB6"/>
    <w:rsid w:val="00AE3FFA"/>
    <w:rsid w:val="00B0084F"/>
    <w:rsid w:val="00B5636B"/>
    <w:rsid w:val="00B612C6"/>
    <w:rsid w:val="00B649CF"/>
    <w:rsid w:val="00B87A9B"/>
    <w:rsid w:val="00BA056C"/>
    <w:rsid w:val="00BB6DCC"/>
    <w:rsid w:val="00BC2A2E"/>
    <w:rsid w:val="00C23AE8"/>
    <w:rsid w:val="00C345CF"/>
    <w:rsid w:val="00C37EDC"/>
    <w:rsid w:val="00C522A2"/>
    <w:rsid w:val="00C569F9"/>
    <w:rsid w:val="00C62DA8"/>
    <w:rsid w:val="00C76A52"/>
    <w:rsid w:val="00C838F1"/>
    <w:rsid w:val="00C96BCD"/>
    <w:rsid w:val="00CC5BBC"/>
    <w:rsid w:val="00CE3CBE"/>
    <w:rsid w:val="00CF1550"/>
    <w:rsid w:val="00CF76DD"/>
    <w:rsid w:val="00D34D27"/>
    <w:rsid w:val="00D51132"/>
    <w:rsid w:val="00D5507A"/>
    <w:rsid w:val="00D601CE"/>
    <w:rsid w:val="00D9365B"/>
    <w:rsid w:val="00D941AC"/>
    <w:rsid w:val="00DC4ACC"/>
    <w:rsid w:val="00DE1BFD"/>
    <w:rsid w:val="00E00940"/>
    <w:rsid w:val="00E27E3E"/>
    <w:rsid w:val="00E323A4"/>
    <w:rsid w:val="00E65938"/>
    <w:rsid w:val="00E74770"/>
    <w:rsid w:val="00E75964"/>
    <w:rsid w:val="00EA5112"/>
    <w:rsid w:val="00EB4FFE"/>
    <w:rsid w:val="00ED15E0"/>
    <w:rsid w:val="00F35B74"/>
    <w:rsid w:val="00F36934"/>
    <w:rsid w:val="00F50E51"/>
    <w:rsid w:val="00F57A72"/>
    <w:rsid w:val="00F82610"/>
    <w:rsid w:val="00F972EC"/>
    <w:rsid w:val="00FF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  <w14:docId w14:val="636FA562"/>
  <w15:chartTrackingRefBased/>
  <w15:docId w15:val="{7AD143CA-124A-4A02-A2B1-AED3D14D9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8F1"/>
    <w:pPr>
      <w:spacing w:before="120"/>
    </w:pPr>
    <w:rPr>
      <w:sz w:val="24"/>
    </w:rPr>
  </w:style>
  <w:style w:type="paragraph" w:styleId="Heading1">
    <w:name w:val="heading 1"/>
    <w:basedOn w:val="Normal"/>
    <w:next w:val="Normal"/>
    <w:qFormat/>
    <w:rsid w:val="00037880"/>
    <w:pPr>
      <w:keepNext/>
      <w:spacing w:before="0" w:line="360" w:lineRule="auto"/>
      <w:ind w:left="1260" w:right="610"/>
      <w:outlineLvl w:val="0"/>
    </w:pPr>
    <w:rPr>
      <w:rFonts w:ascii="Arial Narrow" w:hAnsi="Arial Narrow"/>
      <w:b/>
      <w:spacing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pPr>
      <w:tabs>
        <w:tab w:val="center" w:pos="4536"/>
        <w:tab w:val="right" w:pos="9072"/>
      </w:tabs>
    </w:pPr>
    <w:rPr>
      <w:noProof/>
    </w:rPr>
  </w:style>
  <w:style w:type="paragraph" w:styleId="Footer">
    <w:name w:val="footer"/>
    <w:pPr>
      <w:tabs>
        <w:tab w:val="center" w:pos="4536"/>
        <w:tab w:val="right" w:pos="9072"/>
      </w:tabs>
    </w:pPr>
    <w:rPr>
      <w:noProof/>
    </w:rPr>
  </w:style>
  <w:style w:type="paragraph" w:styleId="BodyText">
    <w:name w:val="Body Text"/>
    <w:basedOn w:val="Normal"/>
    <w:pPr>
      <w:jc w:val="both"/>
    </w:pPr>
  </w:style>
  <w:style w:type="table" w:styleId="TableGrid">
    <w:name w:val="Table Grid"/>
    <w:basedOn w:val="TableNormal"/>
    <w:rsid w:val="00C838F1"/>
    <w:pPr>
      <w:spacing w:before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349A3"/>
    <w:rPr>
      <w:rFonts w:ascii="Tahoma" w:hAnsi="Tahoma" w:cs="Tahoma"/>
      <w:sz w:val="16"/>
      <w:szCs w:val="16"/>
    </w:rPr>
  </w:style>
  <w:style w:type="character" w:customStyle="1" w:styleId="tel">
    <w:name w:val="tel"/>
    <w:basedOn w:val="DefaultParagraphFont"/>
    <w:rsid w:val="007E6079"/>
  </w:style>
  <w:style w:type="character" w:styleId="Hyperlink">
    <w:name w:val="Hyperlink"/>
    <w:basedOn w:val="DefaultParagraphFont"/>
    <w:rsid w:val="008628F5"/>
    <w:rPr>
      <w:color w:val="0000FF"/>
      <w:u w:val="single"/>
    </w:rPr>
  </w:style>
  <w:style w:type="paragraph" w:styleId="NoSpacing">
    <w:name w:val="No Spacing"/>
    <w:uiPriority w:val="1"/>
    <w:qFormat/>
    <w:rsid w:val="005C3BEE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EA511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7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evelpapir%20mintak\tanszeki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0BD62-2CEF-42D6-A706-6BC3675EB417}"/>
      </w:docPartPr>
      <w:docPartBody>
        <w:p w:rsidR="00F56D19" w:rsidRDefault="002A7EA0">
          <w:r w:rsidRPr="002975F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EA0"/>
    <w:rsid w:val="002A7EA0"/>
    <w:rsid w:val="00502F08"/>
    <w:rsid w:val="0099266C"/>
    <w:rsid w:val="00AA39C9"/>
    <w:rsid w:val="00CF76DD"/>
    <w:rsid w:val="00F27E68"/>
    <w:rsid w:val="00F5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7EA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tanszeki.dot</Template>
  <TotalTime>35</TotalTime>
  <Pages>1</Pages>
  <Words>72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BME Gépészmérnöki Kar                                                                           Ikt</vt:lpstr>
      <vt:lpstr>BME Gépészmérnöki Kar                                                                           Ikt</vt:lpstr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BME Gépészmérnöki Kar                                                                           Ikt</dc:title>
  <dc:subject/>
  <dc:creator>Marika</dc:creator>
  <cp:keywords/>
  <dc:description/>
  <cp:lastModifiedBy>Máté László</cp:lastModifiedBy>
  <cp:revision>7</cp:revision>
  <cp:lastPrinted>2009-03-23T11:53:00Z</cp:lastPrinted>
  <dcterms:created xsi:type="dcterms:W3CDTF">2025-08-25T08:36:00Z</dcterms:created>
  <dcterms:modified xsi:type="dcterms:W3CDTF">2025-08-25T10:28:00Z</dcterms:modified>
</cp:coreProperties>
</file>